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4"/>
        <w:gridCol w:w="3921"/>
        <w:gridCol w:w="3922"/>
        <w:gridCol w:w="4037"/>
      </w:tblGrid>
      <w:tr w:rsidR="00795735" w:rsidRPr="00C015D9" w14:paraId="10451E64" w14:textId="77777777" w:rsidTr="00D6721E">
        <w:trPr>
          <w:trHeight w:val="3680"/>
        </w:trPr>
        <w:tc>
          <w:tcPr>
            <w:tcW w:w="3815" w:type="dxa"/>
            <w:vMerge w:val="restart"/>
            <w:shd w:val="clear" w:color="auto" w:fill="auto"/>
          </w:tcPr>
          <w:p w14:paraId="6F08D0E3" w14:textId="77777777" w:rsidR="00993C7E" w:rsidRDefault="00C015D9" w:rsidP="00993C7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47A0D9"/>
              </w:rPr>
            </w:pPr>
            <w:r w:rsidRPr="00C015D9">
              <w:rPr>
                <w:rFonts w:ascii="Roboto" w:hAnsi="Roboto"/>
                <w:b/>
                <w:color w:val="47A0D9"/>
              </w:rPr>
              <w:t>Communication and Language</w:t>
            </w:r>
          </w:p>
          <w:p w14:paraId="02C3F380" w14:textId="7FCEB58A" w:rsidR="00FE524F" w:rsidRDefault="00535AED" w:rsidP="007B3FD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starting to understand and sentences</w:t>
            </w:r>
            <w:r w:rsidR="006B4B62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7564D001" w14:textId="091A9930" w:rsidR="006B4B62" w:rsidRDefault="006B4B62" w:rsidP="007B3FD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</w:t>
            </w:r>
            <w:r w:rsidR="002873DF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using longer sentences of four to six words</w:t>
            </w:r>
          </w:p>
          <w:p w14:paraId="42FFAA6F" w14:textId="332131AF" w:rsidR="00F14DCF" w:rsidRDefault="00F14DCF" w:rsidP="002873DF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developing our understanding and use of questions</w:t>
            </w:r>
          </w:p>
          <w:p w14:paraId="022794F2" w14:textId="07FD5959" w:rsidR="00E57968" w:rsidRDefault="00C1466E" w:rsidP="00D9614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how to start and continue a conversation with </w:t>
            </w:r>
            <w:r w:rsidR="00750767">
              <w:rPr>
                <w:rFonts w:ascii="Roboto" w:hAnsi="Roboto"/>
                <w:bCs/>
                <w:color w:val="auto"/>
                <w:sz w:val="24"/>
                <w:szCs w:val="24"/>
              </w:rPr>
              <w:t>the adults and our peers.</w:t>
            </w:r>
          </w:p>
          <w:p w14:paraId="38DFDB4C" w14:textId="77777777" w:rsidR="00D9614E" w:rsidRDefault="00D9614E" w:rsidP="00D9614E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63F4B9AA" w14:textId="7422F7D7" w:rsidR="00993C7E" w:rsidRPr="00993C7E" w:rsidRDefault="00993C7E" w:rsidP="00993C7E">
            <w:pPr>
              <w:spacing w:before="120" w:after="0" w:line="240" w:lineRule="auto"/>
              <w:jc w:val="left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3" w:type="dxa"/>
            <w:shd w:val="clear" w:color="auto" w:fill="auto"/>
          </w:tcPr>
          <w:p w14:paraId="5B9B6E28" w14:textId="77777777" w:rsidR="00C015D9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</w:rPr>
            </w:pPr>
            <w:r w:rsidRPr="00C015D9">
              <w:rPr>
                <w:rFonts w:ascii="Roboto" w:hAnsi="Roboto"/>
                <w:b/>
                <w:color w:val="DE235C"/>
              </w:rPr>
              <w:t>Personal, Social and</w:t>
            </w:r>
            <w:r w:rsidRPr="00C015D9">
              <w:rPr>
                <w:rFonts w:ascii="Roboto" w:hAnsi="Roboto"/>
                <w:b/>
                <w:color w:val="DE235C"/>
              </w:rPr>
              <w:br/>
              <w:t>Emotional Development</w:t>
            </w:r>
          </w:p>
          <w:p w14:paraId="790AA5E1" w14:textId="043B95E5" w:rsidR="008B2670" w:rsidRDefault="00207F14" w:rsidP="00962C53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engaging with others during play and activities</w:t>
            </w:r>
            <w:r w:rsidR="00AC0814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developing our friendships with others.</w:t>
            </w:r>
          </w:p>
          <w:p w14:paraId="5E7D8D28" w14:textId="70B963A5" w:rsidR="00207F14" w:rsidRDefault="00640CCB" w:rsidP="00962C53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Begin to</w:t>
            </w:r>
            <w:r w:rsidR="00566413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express and understand our emotions.</w:t>
            </w:r>
          </w:p>
          <w:p w14:paraId="4B230B8E" w14:textId="25B3DBF5" w:rsidR="00566413" w:rsidRDefault="00BE79C4" w:rsidP="00962C53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Talk about our feelings</w:t>
            </w:r>
            <w:r w:rsidR="00D008AE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and feelings other developing the ability to resolve conflicts.</w:t>
            </w:r>
          </w:p>
          <w:p w14:paraId="09DA52C8" w14:textId="699D6D2A" w:rsidR="00F0508D" w:rsidRDefault="00F0508D" w:rsidP="000A747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3E838886" w14:textId="4F14E327" w:rsidR="00993C7E" w:rsidRPr="00993C7E" w:rsidRDefault="00993C7E" w:rsidP="006B7782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3924" w:type="dxa"/>
            <w:shd w:val="clear" w:color="auto" w:fill="auto"/>
          </w:tcPr>
          <w:p w14:paraId="6235D093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</w:rPr>
            </w:pPr>
            <w:r w:rsidRPr="00C015D9">
              <w:rPr>
                <w:rFonts w:ascii="Roboto" w:hAnsi="Roboto"/>
                <w:b/>
                <w:color w:val="F4CB4C"/>
              </w:rPr>
              <w:t>Physical Development</w:t>
            </w:r>
          </w:p>
          <w:p w14:paraId="43C13690" w14:textId="77777777" w:rsidR="004F2E85" w:rsidRDefault="002A3340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F3667D">
              <w:rPr>
                <w:rFonts w:ascii="Roboto" w:hAnsi="Roboto"/>
                <w:bCs/>
                <w:color w:val="auto"/>
                <w:sz w:val="24"/>
                <w:szCs w:val="24"/>
              </w:rPr>
              <w:t>be exploring different materials and tools.</w:t>
            </w:r>
          </w:p>
          <w:p w14:paraId="6228A1C6" w14:textId="77777777" w:rsidR="00F3667D" w:rsidRDefault="004970A2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</w:t>
            </w:r>
            <w:r w:rsidR="00802A78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our large motor </w:t>
            </w:r>
            <w:r w:rsidR="00F33420">
              <w:rPr>
                <w:rFonts w:ascii="Roboto" w:hAnsi="Roboto"/>
                <w:bCs/>
                <w:color w:val="auto"/>
                <w:sz w:val="24"/>
                <w:szCs w:val="24"/>
              </w:rPr>
              <w:t>skills during our PE sessions.</w:t>
            </w:r>
          </w:p>
          <w:p w14:paraId="0423075C" w14:textId="77777777" w:rsidR="00F33420" w:rsidRDefault="00140D58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To develop a comfortable grip when using mark making tools.</w:t>
            </w:r>
          </w:p>
          <w:p w14:paraId="4036B391" w14:textId="77777777" w:rsidR="00140D58" w:rsidRDefault="00626EE5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Show a preference for a dominant hand.</w:t>
            </w:r>
          </w:p>
          <w:p w14:paraId="57194762" w14:textId="66FB6FB6" w:rsidR="00626EE5" w:rsidRPr="00993C7E" w:rsidRDefault="00626EE5" w:rsidP="00B11840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1CDFE9F8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  <w:r w:rsidRPr="00C015D9">
              <w:rPr>
                <w:rFonts w:ascii="Roboto" w:hAnsi="Roboto"/>
                <w:b/>
                <w:color w:val="95C238"/>
              </w:rPr>
              <w:t>Literacy</w:t>
            </w:r>
          </w:p>
          <w:p w14:paraId="4F24B463" w14:textId="53FCF591" w:rsidR="00BF339E" w:rsidRDefault="00DE7C1D" w:rsidP="00F267D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 w:rsidRPr="00DE7C1D">
              <w:rPr>
                <w:rFonts w:ascii="Roboto" w:hAnsi="Roboto"/>
                <w:bCs/>
                <w:color w:val="auto"/>
                <w:sz w:val="24"/>
                <w:szCs w:val="24"/>
              </w:rPr>
              <w:t>We will</w:t>
            </w:r>
            <w:r w:rsidR="00F267DA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</w:t>
            </w:r>
            <w:r w:rsidR="00751444">
              <w:rPr>
                <w:rFonts w:ascii="Roboto" w:hAnsi="Roboto"/>
                <w:bCs/>
                <w:color w:val="auto"/>
                <w:sz w:val="24"/>
                <w:szCs w:val="24"/>
              </w:rPr>
              <w:t>be sharing books with adults repeating familiar phrases from the stories we share.</w:t>
            </w:r>
          </w:p>
          <w:p w14:paraId="192817F8" w14:textId="6EC93203" w:rsidR="00751444" w:rsidRDefault="001A1C9D" w:rsidP="00F267D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engaging in conversations about the </w:t>
            </w:r>
            <w:r w:rsidR="00504024">
              <w:rPr>
                <w:rFonts w:ascii="Roboto" w:hAnsi="Roboto"/>
                <w:bCs/>
                <w:color w:val="auto"/>
                <w:sz w:val="24"/>
                <w:szCs w:val="24"/>
              </w:rPr>
              <w:t>stories</w:t>
            </w: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we will be sharing</w:t>
            </w:r>
            <w:r w:rsidR="00504024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4017AD34" w14:textId="104D04E7" w:rsidR="00504024" w:rsidRDefault="00504024" w:rsidP="00F267D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recalling the stories we read</w:t>
            </w:r>
            <w:r w:rsidR="004A2622">
              <w:rPr>
                <w:rFonts w:ascii="Roboto" w:hAnsi="Roboto"/>
                <w:bCs/>
                <w:color w:val="auto"/>
                <w:sz w:val="24"/>
                <w:szCs w:val="24"/>
              </w:rPr>
              <w:t>.</w:t>
            </w:r>
          </w:p>
          <w:p w14:paraId="14CA901C" w14:textId="77777777" w:rsidR="00504024" w:rsidRDefault="00504024" w:rsidP="00F267DA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4BCA2CAC" w14:textId="7FA04E04" w:rsidR="00DE7C1D" w:rsidRPr="00DE7C1D" w:rsidRDefault="00DE7C1D" w:rsidP="00DE7C1D">
            <w:pPr>
              <w:spacing w:before="120" w:after="0" w:line="240" w:lineRule="auto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  <w:p w14:paraId="7FD4581C" w14:textId="72268658" w:rsidR="00DE7C1D" w:rsidRPr="00DE7C1D" w:rsidRDefault="00DE7C1D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2"/>
                <w:szCs w:val="22"/>
              </w:rPr>
            </w:pPr>
          </w:p>
        </w:tc>
      </w:tr>
      <w:tr w:rsidR="00795735" w:rsidRPr="00C015D9" w14:paraId="179E3C3D" w14:textId="77777777" w:rsidTr="00D6721E">
        <w:trPr>
          <w:trHeight w:val="1450"/>
        </w:trPr>
        <w:tc>
          <w:tcPr>
            <w:tcW w:w="3815" w:type="dxa"/>
            <w:vMerge/>
            <w:shd w:val="clear" w:color="auto" w:fill="auto"/>
          </w:tcPr>
          <w:p w14:paraId="46AB8B50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7847" w:type="dxa"/>
            <w:gridSpan w:val="2"/>
            <w:vMerge w:val="restart"/>
            <w:shd w:val="clear" w:color="auto" w:fill="auto"/>
            <w:vAlign w:val="center"/>
          </w:tcPr>
          <w:p w14:paraId="7FA306D0" w14:textId="0E6DD484" w:rsidR="00993C7E" w:rsidRDefault="00CE2B26" w:rsidP="00D77CE8">
            <w:pPr>
              <w:spacing w:after="0" w:line="240" w:lineRule="auto"/>
              <w:jc w:val="center"/>
              <w:rPr>
                <w:rFonts w:ascii="Roboto" w:hAnsi="Roboto"/>
                <w:b/>
                <w:color w:val="7030A0"/>
                <w:sz w:val="44"/>
                <w:szCs w:val="44"/>
              </w:rPr>
            </w:pPr>
            <w:r>
              <w:rPr>
                <w:rFonts w:ascii="Roboto" w:hAnsi="Roboto"/>
                <w:b/>
                <w:color w:val="7030A0"/>
                <w:sz w:val="44"/>
                <w:szCs w:val="44"/>
              </w:rPr>
              <w:t>Storytime</w:t>
            </w:r>
          </w:p>
          <w:p w14:paraId="39EE9F4C" w14:textId="14EF6E67" w:rsidR="00993C7E" w:rsidRDefault="00CE2B26" w:rsidP="00C015D9">
            <w:pPr>
              <w:spacing w:after="0" w:line="240" w:lineRule="auto"/>
              <w:jc w:val="center"/>
              <w:rPr>
                <w:rFonts w:ascii="Roboto" w:hAnsi="Roboto"/>
                <w:b/>
                <w:color w:val="00B0F0"/>
                <w:sz w:val="44"/>
                <w:szCs w:val="44"/>
              </w:rPr>
            </w:pPr>
            <w:r>
              <w:rPr>
                <w:rFonts w:ascii="Roboto" w:hAnsi="Roboto"/>
                <w:b/>
                <w:color w:val="00B0F0"/>
                <w:sz w:val="44"/>
                <w:szCs w:val="44"/>
              </w:rPr>
              <w:t>Spring</w:t>
            </w:r>
            <w:r w:rsidR="002359A0">
              <w:rPr>
                <w:rFonts w:ascii="Roboto" w:hAnsi="Roboto"/>
                <w:b/>
                <w:color w:val="00B0F0"/>
                <w:sz w:val="44"/>
                <w:szCs w:val="44"/>
              </w:rPr>
              <w:t xml:space="preserve"> Term1 2025 </w:t>
            </w:r>
          </w:p>
          <w:p w14:paraId="3E0C639D" w14:textId="78171C37" w:rsidR="00993C7E" w:rsidRPr="009D7602" w:rsidRDefault="00993C7E" w:rsidP="00D85B66">
            <w:pPr>
              <w:spacing w:after="0" w:line="240" w:lineRule="auto"/>
              <w:jc w:val="center"/>
              <w:rPr>
                <w:rFonts w:ascii="Roboto" w:hAnsi="Roboto"/>
                <w:b/>
                <w:color w:val="FF0000"/>
                <w:sz w:val="24"/>
                <w:szCs w:val="24"/>
              </w:rPr>
            </w:pPr>
          </w:p>
        </w:tc>
        <w:tc>
          <w:tcPr>
            <w:tcW w:w="4039" w:type="dxa"/>
            <w:vMerge/>
            <w:shd w:val="clear" w:color="auto" w:fill="auto"/>
          </w:tcPr>
          <w:p w14:paraId="7C5658EB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</w:rPr>
            </w:pPr>
          </w:p>
        </w:tc>
      </w:tr>
      <w:tr w:rsidR="00795735" w:rsidRPr="00C015D9" w14:paraId="71AB7811" w14:textId="77777777" w:rsidTr="00D6721E">
        <w:trPr>
          <w:trHeight w:val="1499"/>
        </w:trPr>
        <w:tc>
          <w:tcPr>
            <w:tcW w:w="3815" w:type="dxa"/>
            <w:vMerge w:val="restart"/>
            <w:shd w:val="clear" w:color="auto" w:fill="auto"/>
          </w:tcPr>
          <w:p w14:paraId="32FDE043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 w:rsidRPr="00C015D9">
              <w:rPr>
                <w:rFonts w:ascii="Roboto" w:hAnsi="Roboto"/>
                <w:b/>
                <w:color w:val="F07D1B"/>
              </w:rPr>
              <w:t>Mathematics</w:t>
            </w:r>
          </w:p>
          <w:p w14:paraId="05A8A0AE" w14:textId="3599FE44" w:rsidR="00AD3F39" w:rsidRDefault="003C2BB2" w:rsidP="004A2622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to start to count </w:t>
            </w:r>
            <w:r w:rsidR="008C6B51">
              <w:rPr>
                <w:rFonts w:ascii="Roboto" w:hAnsi="Roboto"/>
                <w:bCs/>
                <w:color w:val="auto"/>
                <w:sz w:val="24"/>
                <w:szCs w:val="24"/>
              </w:rPr>
              <w:t>everyday</w:t>
            </w: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objects</w:t>
            </w:r>
            <w:r w:rsidR="008C6B51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and using our fingers to represent numbers.</w:t>
            </w:r>
          </w:p>
          <w:p w14:paraId="264B1798" w14:textId="5248A509" w:rsidR="008C6B51" w:rsidRDefault="00EC5C08" w:rsidP="004A2622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be learning to match </w:t>
            </w:r>
            <w:r w:rsidR="009D1214">
              <w:rPr>
                <w:rFonts w:ascii="Roboto" w:hAnsi="Roboto"/>
                <w:bCs/>
                <w:color w:val="auto"/>
                <w:sz w:val="24"/>
                <w:szCs w:val="24"/>
              </w:rPr>
              <w:t>numerals</w:t>
            </w: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to </w:t>
            </w:r>
            <w:r w:rsidR="009D1214">
              <w:rPr>
                <w:rFonts w:ascii="Roboto" w:hAnsi="Roboto"/>
                <w:bCs/>
                <w:color w:val="auto"/>
                <w:sz w:val="24"/>
                <w:szCs w:val="24"/>
              </w:rPr>
              <w:t>amounts showing the correct number of objects to match the numeral.</w:t>
            </w:r>
          </w:p>
          <w:p w14:paraId="7C4FD2DD" w14:textId="2E9C9A1E" w:rsidR="00B251BF" w:rsidRDefault="00B251BF" w:rsidP="004A2622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We will be exploring positional language.</w:t>
            </w:r>
          </w:p>
          <w:p w14:paraId="2C79B638" w14:textId="0199C5E5" w:rsidR="008C6B51" w:rsidRPr="00DE7C1D" w:rsidRDefault="008C6B51" w:rsidP="004A2622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</w:p>
        </w:tc>
        <w:tc>
          <w:tcPr>
            <w:tcW w:w="7847" w:type="dxa"/>
            <w:gridSpan w:val="2"/>
            <w:vMerge/>
            <w:shd w:val="clear" w:color="auto" w:fill="auto"/>
          </w:tcPr>
          <w:p w14:paraId="545055D0" w14:textId="77777777" w:rsidR="007E7FD2" w:rsidRPr="00C015D9" w:rsidRDefault="007E7FD2" w:rsidP="00C015D9">
            <w:pPr>
              <w:spacing w:before="240"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268518B9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 w:rsidRPr="00C015D9">
              <w:rPr>
                <w:rFonts w:ascii="Roboto" w:hAnsi="Roboto"/>
                <w:b/>
                <w:color w:val="009640"/>
              </w:rPr>
              <w:t xml:space="preserve">Characteristics of </w:t>
            </w:r>
            <w:r w:rsidRPr="00C015D9">
              <w:rPr>
                <w:rFonts w:ascii="Roboto" w:hAnsi="Roboto"/>
                <w:b/>
                <w:color w:val="009640"/>
              </w:rPr>
              <w:br/>
              <w:t>Effective Teaching</w:t>
            </w:r>
            <w:r w:rsidRPr="00C015D9">
              <w:rPr>
                <w:rFonts w:ascii="Roboto" w:hAnsi="Roboto"/>
                <w:b/>
                <w:color w:val="009640"/>
              </w:rPr>
              <w:br/>
              <w:t>and Learning</w:t>
            </w:r>
          </w:p>
          <w:p w14:paraId="75CBCC58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 w:rsidRPr="00860BB8">
              <w:rPr>
                <w:rFonts w:ascii="Roboto" w:hAnsi="Roboto"/>
                <w:b/>
                <w:color w:val="auto"/>
                <w:sz w:val="24"/>
                <w:szCs w:val="24"/>
              </w:rPr>
              <w:t>Playing and exploring</w:t>
            </w:r>
          </w:p>
          <w:p w14:paraId="40D94A7B" w14:textId="2DDD3FD1" w:rsidR="00860BB8" w:rsidRDefault="00B04410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Respond to new experiences.</w:t>
            </w:r>
          </w:p>
          <w:p w14:paraId="19CBBD3D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/>
                <w:color w:val="auto"/>
                <w:sz w:val="24"/>
                <w:szCs w:val="24"/>
              </w:rPr>
              <w:t>Active Learning</w:t>
            </w:r>
          </w:p>
          <w:p w14:paraId="79C57E5A" w14:textId="7DDD4499" w:rsidR="00860BB8" w:rsidRDefault="0054695B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Keep on trying when things get difficult.</w:t>
            </w:r>
          </w:p>
          <w:p w14:paraId="7395EDB4" w14:textId="77777777" w:rsidR="00860BB8" w:rsidRDefault="00860BB8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/>
                <w:color w:val="auto"/>
                <w:sz w:val="24"/>
                <w:szCs w:val="24"/>
              </w:rPr>
              <w:t>Creating and thinking Critically</w:t>
            </w:r>
          </w:p>
          <w:p w14:paraId="28F8F3BE" w14:textId="5F653C0E" w:rsidR="00860BB8" w:rsidRPr="00860BB8" w:rsidRDefault="00CF23D2" w:rsidP="00C015D9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Make links and share ideas.</w:t>
            </w:r>
          </w:p>
        </w:tc>
      </w:tr>
      <w:tr w:rsidR="00795735" w:rsidRPr="00C015D9" w14:paraId="46922413" w14:textId="77777777" w:rsidTr="00D6721E">
        <w:trPr>
          <w:trHeight w:val="3199"/>
        </w:trPr>
        <w:tc>
          <w:tcPr>
            <w:tcW w:w="3815" w:type="dxa"/>
            <w:vMerge/>
            <w:shd w:val="clear" w:color="auto" w:fill="auto"/>
          </w:tcPr>
          <w:p w14:paraId="5A2A1F48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</w:rPr>
            </w:pPr>
          </w:p>
        </w:tc>
        <w:tc>
          <w:tcPr>
            <w:tcW w:w="3923" w:type="dxa"/>
            <w:shd w:val="clear" w:color="auto" w:fill="auto"/>
          </w:tcPr>
          <w:p w14:paraId="4CC07775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</w:rPr>
            </w:pPr>
            <w:r w:rsidRPr="00C015D9">
              <w:rPr>
                <w:rFonts w:ascii="Roboto" w:hAnsi="Roboto"/>
                <w:b/>
                <w:color w:val="5B2A86"/>
              </w:rPr>
              <w:t>Understanding the World</w:t>
            </w:r>
          </w:p>
          <w:p w14:paraId="393A49E0" w14:textId="77777777" w:rsidR="00FA2B8D" w:rsidRDefault="00DE7C1D" w:rsidP="002032E8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We will </w:t>
            </w:r>
            <w:r w:rsidR="005E668C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be exploring </w:t>
            </w:r>
            <w:r w:rsidR="00341FE2">
              <w:rPr>
                <w:rFonts w:ascii="Roboto" w:hAnsi="Roboto"/>
                <w:bCs/>
                <w:color w:val="auto"/>
                <w:sz w:val="24"/>
                <w:szCs w:val="24"/>
              </w:rPr>
              <w:t>the outside environment.</w:t>
            </w:r>
          </w:p>
          <w:p w14:paraId="1CFEF7C8" w14:textId="47AD315A" w:rsidR="00341FE2" w:rsidRPr="00DE7C1D" w:rsidRDefault="00EE56AE" w:rsidP="002032E8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Talk about the different things we find</w:t>
            </w:r>
            <w:r w:rsidR="00364B1B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using a wide range of vocabulary.</w:t>
            </w:r>
          </w:p>
        </w:tc>
        <w:tc>
          <w:tcPr>
            <w:tcW w:w="3924" w:type="dxa"/>
            <w:shd w:val="clear" w:color="auto" w:fill="auto"/>
          </w:tcPr>
          <w:p w14:paraId="474A31F5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</w:rPr>
            </w:pPr>
            <w:r w:rsidRPr="00C015D9">
              <w:rPr>
                <w:rFonts w:ascii="Roboto" w:hAnsi="Roboto"/>
                <w:b/>
                <w:color w:val="00AE97"/>
              </w:rPr>
              <w:t>Expressive Arts and Design</w:t>
            </w:r>
          </w:p>
          <w:p w14:paraId="1CBE475F" w14:textId="77777777" w:rsidR="00860BB8" w:rsidRDefault="00ED63C5" w:rsidP="00A119EC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Explore</w:t>
            </w:r>
            <w:r w:rsidR="00F609E5">
              <w:rPr>
                <w:rFonts w:ascii="Roboto" w:hAnsi="Roboto"/>
                <w:bCs/>
                <w:color w:val="auto"/>
                <w:sz w:val="24"/>
                <w:szCs w:val="24"/>
              </w:rPr>
              <w:t xml:space="preserve"> paint using our fingers as well as different brushes and tools.</w:t>
            </w:r>
          </w:p>
          <w:p w14:paraId="4E239AB8" w14:textId="77777777" w:rsidR="00F609E5" w:rsidRDefault="00A025E7" w:rsidP="00A119EC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Begin to dev</w:t>
            </w:r>
            <w:r w:rsidR="003665BD">
              <w:rPr>
                <w:rFonts w:ascii="Roboto" w:hAnsi="Roboto"/>
                <w:bCs/>
                <w:color w:val="auto"/>
                <w:sz w:val="24"/>
                <w:szCs w:val="24"/>
              </w:rPr>
              <w:t>elop stories around our play.</w:t>
            </w:r>
          </w:p>
          <w:p w14:paraId="7C747956" w14:textId="3F41802F" w:rsidR="003665BD" w:rsidRPr="00DE7C1D" w:rsidRDefault="00813EF1" w:rsidP="00A119EC">
            <w:pPr>
              <w:spacing w:before="120" w:after="0" w:line="240" w:lineRule="auto"/>
              <w:jc w:val="center"/>
              <w:rPr>
                <w:rFonts w:ascii="Roboto" w:hAnsi="Roboto"/>
                <w:bCs/>
                <w:color w:val="auto"/>
                <w:sz w:val="24"/>
                <w:szCs w:val="24"/>
              </w:rPr>
            </w:pPr>
            <w:r>
              <w:rPr>
                <w:rFonts w:ascii="Roboto" w:hAnsi="Roboto"/>
                <w:bCs/>
                <w:color w:val="auto"/>
                <w:sz w:val="24"/>
                <w:szCs w:val="24"/>
              </w:rPr>
              <w:t>Begin to draw with increasing co</w:t>
            </w:r>
            <w:r w:rsidR="00510626">
              <w:rPr>
                <w:rFonts w:ascii="Roboto" w:hAnsi="Roboto"/>
                <w:bCs/>
                <w:color w:val="auto"/>
                <w:sz w:val="24"/>
                <w:szCs w:val="24"/>
              </w:rPr>
              <w:t>mplexity.</w:t>
            </w:r>
          </w:p>
        </w:tc>
        <w:tc>
          <w:tcPr>
            <w:tcW w:w="4039" w:type="dxa"/>
            <w:vMerge/>
            <w:shd w:val="clear" w:color="auto" w:fill="auto"/>
          </w:tcPr>
          <w:p w14:paraId="1B5FD59A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6F7ED068" w14:textId="77777777" w:rsidR="00B8626B" w:rsidRPr="00C015D9" w:rsidRDefault="00B8626B" w:rsidP="00C015D9">
      <w:pPr>
        <w:spacing w:line="240" w:lineRule="auto"/>
        <w:rPr>
          <w:rFonts w:ascii="Roboto" w:hAnsi="Roboto"/>
        </w:rPr>
      </w:pPr>
    </w:p>
    <w:sectPr w:rsidR="00B8626B" w:rsidRPr="00C015D9" w:rsidSect="00D6721E">
      <w:headerReference w:type="default" r:id="rId11"/>
      <w:pgSz w:w="16838" w:h="11906" w:orient="landscape" w:code="9"/>
      <w:pgMar w:top="567" w:right="56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7448D" w14:textId="77777777" w:rsidR="00EF4184" w:rsidRDefault="00EF4184" w:rsidP="00DD5720">
      <w:r>
        <w:separator/>
      </w:r>
    </w:p>
  </w:endnote>
  <w:endnote w:type="continuationSeparator" w:id="0">
    <w:p w14:paraId="715B8A1C" w14:textId="77777777" w:rsidR="00EF4184" w:rsidRDefault="00EF418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BE5AD7-1701-40F2-80F4-7F9EFC100F8F}"/>
    <w:embedBold r:id="rId2" w:fontKey="{CE4BACB7-C620-4BCF-8025-F25595331A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A110093D-1F31-4967-B00D-7FBBEA6F53D1}"/>
    <w:embedBold r:id="rId4" w:fontKey="{0D456610-5F78-47C5-9E29-02FD7709E44F}"/>
    <w:embedItalic r:id="rId5" w:fontKey="{A5192010-DC90-427C-8483-5A1694F29143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8203513-F82F-4AB7-BFB5-AEA76F8E5EC8}"/>
    <w:embedBold r:id="rId7" w:fontKey="{73496851-A806-4814-AD58-97F5AE5A4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C5FE2EA-AF34-4D1A-9A07-B7550029F9D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D8B8B" w14:textId="77777777" w:rsidR="00EF4184" w:rsidRDefault="00EF4184" w:rsidP="00DD5720">
      <w:r>
        <w:separator/>
      </w:r>
    </w:p>
  </w:footnote>
  <w:footnote w:type="continuationSeparator" w:id="0">
    <w:p w14:paraId="10211420" w14:textId="77777777" w:rsidR="00EF4184" w:rsidRDefault="00EF418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0EB0" w14:textId="3DDDAD00" w:rsidR="00D6721E" w:rsidRDefault="0085338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A6B842" wp14:editId="13945DC3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10668000" cy="7543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450341">
    <w:abstractNumId w:val="0"/>
  </w:num>
  <w:num w:numId="2" w16cid:durableId="36787935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FD2"/>
    <w:rsid w:val="0000260A"/>
    <w:rsid w:val="000249EC"/>
    <w:rsid w:val="00025835"/>
    <w:rsid w:val="0003405A"/>
    <w:rsid w:val="000500B7"/>
    <w:rsid w:val="000522D1"/>
    <w:rsid w:val="00054F6D"/>
    <w:rsid w:val="00067C79"/>
    <w:rsid w:val="00071BF4"/>
    <w:rsid w:val="000A7479"/>
    <w:rsid w:val="000A783B"/>
    <w:rsid w:val="000A7B9A"/>
    <w:rsid w:val="000D61EC"/>
    <w:rsid w:val="000F227B"/>
    <w:rsid w:val="000F793E"/>
    <w:rsid w:val="001129BA"/>
    <w:rsid w:val="00121F84"/>
    <w:rsid w:val="00140D58"/>
    <w:rsid w:val="00163523"/>
    <w:rsid w:val="00173124"/>
    <w:rsid w:val="00190479"/>
    <w:rsid w:val="001A0AC3"/>
    <w:rsid w:val="001A1C9D"/>
    <w:rsid w:val="001A77E0"/>
    <w:rsid w:val="001B7D7D"/>
    <w:rsid w:val="001D4A45"/>
    <w:rsid w:val="001E55A7"/>
    <w:rsid w:val="002032E8"/>
    <w:rsid w:val="00207F14"/>
    <w:rsid w:val="0022237B"/>
    <w:rsid w:val="0022241D"/>
    <w:rsid w:val="002359A0"/>
    <w:rsid w:val="002374BD"/>
    <w:rsid w:val="00254D95"/>
    <w:rsid w:val="00283AA2"/>
    <w:rsid w:val="00283D04"/>
    <w:rsid w:val="002873DF"/>
    <w:rsid w:val="00291CD9"/>
    <w:rsid w:val="002A3340"/>
    <w:rsid w:val="002B12AD"/>
    <w:rsid w:val="002B3CB9"/>
    <w:rsid w:val="002B43D5"/>
    <w:rsid w:val="002D3F2C"/>
    <w:rsid w:val="002D5204"/>
    <w:rsid w:val="002E3645"/>
    <w:rsid w:val="002E3C13"/>
    <w:rsid w:val="003118CF"/>
    <w:rsid w:val="00315059"/>
    <w:rsid w:val="00326698"/>
    <w:rsid w:val="0034131A"/>
    <w:rsid w:val="00341FE2"/>
    <w:rsid w:val="00344899"/>
    <w:rsid w:val="00356AAE"/>
    <w:rsid w:val="00364B1B"/>
    <w:rsid w:val="003665BD"/>
    <w:rsid w:val="00366A45"/>
    <w:rsid w:val="00390382"/>
    <w:rsid w:val="003A6A65"/>
    <w:rsid w:val="003B7735"/>
    <w:rsid w:val="003C0267"/>
    <w:rsid w:val="003C2BB2"/>
    <w:rsid w:val="003C5473"/>
    <w:rsid w:val="003C7C17"/>
    <w:rsid w:val="003D00F7"/>
    <w:rsid w:val="003D26A6"/>
    <w:rsid w:val="003D2E8E"/>
    <w:rsid w:val="00411653"/>
    <w:rsid w:val="00412284"/>
    <w:rsid w:val="00430357"/>
    <w:rsid w:val="004970A2"/>
    <w:rsid w:val="004A2622"/>
    <w:rsid w:val="004B49FB"/>
    <w:rsid w:val="004C4386"/>
    <w:rsid w:val="004D6DDC"/>
    <w:rsid w:val="004E5017"/>
    <w:rsid w:val="004F0EE8"/>
    <w:rsid w:val="004F1BD9"/>
    <w:rsid w:val="004F2E85"/>
    <w:rsid w:val="004F4037"/>
    <w:rsid w:val="00504024"/>
    <w:rsid w:val="00510626"/>
    <w:rsid w:val="005144BA"/>
    <w:rsid w:val="00522CBD"/>
    <w:rsid w:val="00524C02"/>
    <w:rsid w:val="00535AED"/>
    <w:rsid w:val="00542425"/>
    <w:rsid w:val="0054368C"/>
    <w:rsid w:val="0054695B"/>
    <w:rsid w:val="00553E0E"/>
    <w:rsid w:val="005571A8"/>
    <w:rsid w:val="00563F84"/>
    <w:rsid w:val="00566413"/>
    <w:rsid w:val="00581401"/>
    <w:rsid w:val="00594235"/>
    <w:rsid w:val="005A3494"/>
    <w:rsid w:val="005B01E1"/>
    <w:rsid w:val="005C0BF6"/>
    <w:rsid w:val="005C2114"/>
    <w:rsid w:val="005C4467"/>
    <w:rsid w:val="005D1993"/>
    <w:rsid w:val="005D4F38"/>
    <w:rsid w:val="005E668C"/>
    <w:rsid w:val="005F7341"/>
    <w:rsid w:val="00601AF5"/>
    <w:rsid w:val="00606265"/>
    <w:rsid w:val="006131F1"/>
    <w:rsid w:val="00613713"/>
    <w:rsid w:val="00626EE5"/>
    <w:rsid w:val="00633A95"/>
    <w:rsid w:val="00640CCB"/>
    <w:rsid w:val="0064252C"/>
    <w:rsid w:val="0066258A"/>
    <w:rsid w:val="00662C61"/>
    <w:rsid w:val="00696FCF"/>
    <w:rsid w:val="006B4B62"/>
    <w:rsid w:val="006B7782"/>
    <w:rsid w:val="006C69AF"/>
    <w:rsid w:val="006D108B"/>
    <w:rsid w:val="006E0285"/>
    <w:rsid w:val="006F0E40"/>
    <w:rsid w:val="00710A53"/>
    <w:rsid w:val="007215F9"/>
    <w:rsid w:val="00722B47"/>
    <w:rsid w:val="00723E0A"/>
    <w:rsid w:val="00731003"/>
    <w:rsid w:val="00744DEC"/>
    <w:rsid w:val="00750767"/>
    <w:rsid w:val="00751444"/>
    <w:rsid w:val="00763739"/>
    <w:rsid w:val="00770CE3"/>
    <w:rsid w:val="00775276"/>
    <w:rsid w:val="00777B8F"/>
    <w:rsid w:val="007924F9"/>
    <w:rsid w:val="00794D62"/>
    <w:rsid w:val="00795735"/>
    <w:rsid w:val="007B3FDE"/>
    <w:rsid w:val="007C15B6"/>
    <w:rsid w:val="007C58CC"/>
    <w:rsid w:val="007C5D72"/>
    <w:rsid w:val="007E515B"/>
    <w:rsid w:val="007E7FD2"/>
    <w:rsid w:val="007F4C75"/>
    <w:rsid w:val="008025CF"/>
    <w:rsid w:val="00802A78"/>
    <w:rsid w:val="00813EF1"/>
    <w:rsid w:val="0085338F"/>
    <w:rsid w:val="00857193"/>
    <w:rsid w:val="00860BB8"/>
    <w:rsid w:val="00872C5C"/>
    <w:rsid w:val="00872DCB"/>
    <w:rsid w:val="00874EB6"/>
    <w:rsid w:val="00881A8B"/>
    <w:rsid w:val="00886FE1"/>
    <w:rsid w:val="008953CB"/>
    <w:rsid w:val="00897257"/>
    <w:rsid w:val="008A5AC4"/>
    <w:rsid w:val="008B2670"/>
    <w:rsid w:val="008C138D"/>
    <w:rsid w:val="008C227E"/>
    <w:rsid w:val="008C303F"/>
    <w:rsid w:val="008C6B51"/>
    <w:rsid w:val="009163E4"/>
    <w:rsid w:val="00957ED9"/>
    <w:rsid w:val="00962C53"/>
    <w:rsid w:val="00971131"/>
    <w:rsid w:val="009844D8"/>
    <w:rsid w:val="0098564A"/>
    <w:rsid w:val="00993C7E"/>
    <w:rsid w:val="0099473A"/>
    <w:rsid w:val="009C47B0"/>
    <w:rsid w:val="009D1214"/>
    <w:rsid w:val="009D38CF"/>
    <w:rsid w:val="009D6608"/>
    <w:rsid w:val="009D7602"/>
    <w:rsid w:val="009E4127"/>
    <w:rsid w:val="009E6C19"/>
    <w:rsid w:val="009F5EEC"/>
    <w:rsid w:val="00A00327"/>
    <w:rsid w:val="00A025E7"/>
    <w:rsid w:val="00A060D9"/>
    <w:rsid w:val="00A119EC"/>
    <w:rsid w:val="00A40B16"/>
    <w:rsid w:val="00A431AD"/>
    <w:rsid w:val="00A46489"/>
    <w:rsid w:val="00A61E8B"/>
    <w:rsid w:val="00A72ECB"/>
    <w:rsid w:val="00AC0814"/>
    <w:rsid w:val="00AC3604"/>
    <w:rsid w:val="00AD3F39"/>
    <w:rsid w:val="00B04410"/>
    <w:rsid w:val="00B11840"/>
    <w:rsid w:val="00B251BF"/>
    <w:rsid w:val="00B4097F"/>
    <w:rsid w:val="00B815C8"/>
    <w:rsid w:val="00B8626B"/>
    <w:rsid w:val="00B87F9C"/>
    <w:rsid w:val="00BA007C"/>
    <w:rsid w:val="00BC1C1E"/>
    <w:rsid w:val="00BC578A"/>
    <w:rsid w:val="00BC78D2"/>
    <w:rsid w:val="00BE79C4"/>
    <w:rsid w:val="00BF339E"/>
    <w:rsid w:val="00C015D9"/>
    <w:rsid w:val="00C12571"/>
    <w:rsid w:val="00C1466E"/>
    <w:rsid w:val="00C31ABB"/>
    <w:rsid w:val="00C55206"/>
    <w:rsid w:val="00C61367"/>
    <w:rsid w:val="00C910DE"/>
    <w:rsid w:val="00CA3011"/>
    <w:rsid w:val="00CB5D6A"/>
    <w:rsid w:val="00CC0F47"/>
    <w:rsid w:val="00CD3853"/>
    <w:rsid w:val="00CE2B26"/>
    <w:rsid w:val="00CE738C"/>
    <w:rsid w:val="00CE75AA"/>
    <w:rsid w:val="00CF23D2"/>
    <w:rsid w:val="00CF513F"/>
    <w:rsid w:val="00CF7D37"/>
    <w:rsid w:val="00D008AE"/>
    <w:rsid w:val="00D30A85"/>
    <w:rsid w:val="00D34F2E"/>
    <w:rsid w:val="00D6721E"/>
    <w:rsid w:val="00D77CE8"/>
    <w:rsid w:val="00D85B66"/>
    <w:rsid w:val="00D90104"/>
    <w:rsid w:val="00D9614E"/>
    <w:rsid w:val="00DA3D78"/>
    <w:rsid w:val="00DC190B"/>
    <w:rsid w:val="00DD5720"/>
    <w:rsid w:val="00DD6CC1"/>
    <w:rsid w:val="00DE7C1D"/>
    <w:rsid w:val="00E06E25"/>
    <w:rsid w:val="00E1404D"/>
    <w:rsid w:val="00E1443E"/>
    <w:rsid w:val="00E146F6"/>
    <w:rsid w:val="00E25CC6"/>
    <w:rsid w:val="00E3070B"/>
    <w:rsid w:val="00E32C5D"/>
    <w:rsid w:val="00E376AA"/>
    <w:rsid w:val="00E41DE8"/>
    <w:rsid w:val="00E57968"/>
    <w:rsid w:val="00E62A7F"/>
    <w:rsid w:val="00EA28A1"/>
    <w:rsid w:val="00EB6D1C"/>
    <w:rsid w:val="00EC5C08"/>
    <w:rsid w:val="00ED63C5"/>
    <w:rsid w:val="00ED71A2"/>
    <w:rsid w:val="00EE3823"/>
    <w:rsid w:val="00EE56AE"/>
    <w:rsid w:val="00EF29FC"/>
    <w:rsid w:val="00EF4184"/>
    <w:rsid w:val="00F0508D"/>
    <w:rsid w:val="00F14DCF"/>
    <w:rsid w:val="00F221A5"/>
    <w:rsid w:val="00F267DA"/>
    <w:rsid w:val="00F33420"/>
    <w:rsid w:val="00F3667D"/>
    <w:rsid w:val="00F376A9"/>
    <w:rsid w:val="00F609E5"/>
    <w:rsid w:val="00F66A1C"/>
    <w:rsid w:val="00F849E9"/>
    <w:rsid w:val="00F97EDC"/>
    <w:rsid w:val="00FA2B8D"/>
    <w:rsid w:val="00FC185E"/>
    <w:rsid w:val="00FC3BE4"/>
    <w:rsid w:val="00FE3108"/>
    <w:rsid w:val="00FE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22EC2"/>
  <w15:chartTrackingRefBased/>
  <w15:docId w15:val="{05DB30A3-6648-4BAD-BE82-AA4FA7CF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4DF4F96026B34FB9CDD283C74FFF29" ma:contentTypeVersion="15" ma:contentTypeDescription="Create a new document." ma:contentTypeScope="" ma:versionID="440358cd608c0c99b77804fc1f00293d">
  <xsd:schema xmlns:xsd="http://www.w3.org/2001/XMLSchema" xmlns:xs="http://www.w3.org/2001/XMLSchema" xmlns:p="http://schemas.microsoft.com/office/2006/metadata/properties" xmlns:ns2="b6c7e90c-e8ff-4ff4-a950-eb9cbb9b33a5" xmlns:ns3="3b98c910-0170-4d94-8dd2-7a27b6df737e" targetNamespace="http://schemas.microsoft.com/office/2006/metadata/properties" ma:root="true" ma:fieldsID="89d2de7a4d3365ac53414739fad25b87" ns2:_="" ns3:_="">
    <xsd:import namespace="b6c7e90c-e8ff-4ff4-a950-eb9cbb9b33a5"/>
    <xsd:import namespace="3b98c910-0170-4d94-8dd2-7a27b6df7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7e90c-e8ff-4ff4-a950-eb9cbb9b33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b61b7c5-0570-4a82-b8bc-30e7b1d718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8c910-0170-4d94-8dd2-7a27b6df737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4c6580a-d908-4adf-8605-73fbbd921fde}" ma:internalName="TaxCatchAll" ma:showField="CatchAllData" ma:web="3b98c910-0170-4d94-8dd2-7a27b6df73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98c910-0170-4d94-8dd2-7a27b6df737e"/>
    <lcf76f155ced4ddcb4097134ff3c332f xmlns="b6c7e90c-e8ff-4ff4-a950-eb9cbb9b33a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71FD09-A8BA-43A7-9150-16B9CA2D1A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9024D-5B31-4F9A-8953-E92687205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c7e90c-e8ff-4ff4-a950-eb9cbb9b33a5"/>
    <ds:schemaRef ds:uri="3b98c910-0170-4d94-8dd2-7a27b6df7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08983E-99EC-4CE6-B9E6-783BC5AF2D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A2A2F6-5629-4657-A3AA-C81EAE9905B8}">
  <ds:schemaRefs>
    <ds:schemaRef ds:uri="3b98c910-0170-4d94-8dd2-7a27b6df737e"/>
    <ds:schemaRef ds:uri="http://schemas.openxmlformats.org/package/2006/metadata/core-properties"/>
    <ds:schemaRef ds:uri="http://purl.org/dc/dcmitype/"/>
    <ds:schemaRef ds:uri="http://schemas.microsoft.com/office/2006/metadata/properties"/>
    <ds:schemaRef ds:uri="b6c7e90c-e8ff-4ff4-a950-eb9cbb9b33a5"/>
    <ds:schemaRef ds:uri="http://www.w3.org/XML/1998/namespace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0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S Shiers</cp:lastModifiedBy>
  <cp:revision>2</cp:revision>
  <cp:lastPrinted>2014-02-20T09:55:00Z</cp:lastPrinted>
  <dcterms:created xsi:type="dcterms:W3CDTF">2025-01-10T11:02:00Z</dcterms:created>
  <dcterms:modified xsi:type="dcterms:W3CDTF">2025-01-10T11:02:00Z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0x010100F24DF4F96026B34FB9CDD283C74FFF29</vt:lpwstr>
  </property>
</Properties>
</file>